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144"/>
        <w:gridCol w:w="3456"/>
      </w:tblGrid>
      <w:tr w:rsidR="00A6408A" w:rsidRPr="001D2E99" w14:paraId="649ED7DE" w14:textId="77777777">
        <w:trPr>
          <w:trHeight w:hRule="exact" w:val="14400"/>
          <w:jc w:val="center"/>
        </w:trPr>
        <w:tc>
          <w:tcPr>
            <w:tcW w:w="720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7200"/>
            </w:tblGrid>
            <w:tr w:rsidR="00A6408A" w:rsidRPr="001D2E99" w14:paraId="1802974D" w14:textId="77777777" w:rsidTr="00C73F24">
              <w:trPr>
                <w:trHeight w:hRule="exact" w:val="5400"/>
              </w:trPr>
              <w:tc>
                <w:tcPr>
                  <w:tcW w:w="7200" w:type="dxa"/>
                </w:tcPr>
                <w:p w14:paraId="5B66F645" w14:textId="6A7BF22C" w:rsidR="00A6408A" w:rsidRPr="001D2E99" w:rsidRDefault="001D2E99">
                  <w:pPr>
                    <w:rPr>
                      <w:i/>
                      <w:iCs/>
                    </w:rPr>
                  </w:pPr>
                  <w:r w:rsidRPr="001D2E99">
                    <w:rPr>
                      <w:i/>
                      <w:iCs/>
                      <w:noProof/>
                    </w:rPr>
                    <w:drawing>
                      <wp:inline distT="0" distB="0" distL="0" distR="0" wp14:anchorId="30066664" wp14:editId="6CF68E45">
                        <wp:extent cx="4810125" cy="3257550"/>
                        <wp:effectExtent l="0" t="0" r="9525" b="0"/>
                        <wp:docPr id="7" name="Picture 7">
                          <a:extLst xmlns:a="http://schemas.openxmlformats.org/drawingml/2006/main"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Picture 7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10125" cy="3257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6408A" w:rsidRPr="001D2E99" w14:paraId="2F19E74F" w14:textId="77777777" w:rsidTr="00C73F24">
              <w:trPr>
                <w:trHeight w:hRule="exact" w:val="5220"/>
              </w:trPr>
              <w:tc>
                <w:tcPr>
                  <w:tcW w:w="7200" w:type="dxa"/>
                </w:tcPr>
                <w:p w14:paraId="36731D78" w14:textId="4B323B85" w:rsidR="00A6408A" w:rsidRPr="003D312A" w:rsidRDefault="001D2E99">
                  <w:pPr>
                    <w:pStyle w:val="Subtitle"/>
                    <w:rPr>
                      <w:i/>
                      <w:iCs/>
                      <w:sz w:val="96"/>
                      <w:szCs w:val="24"/>
                    </w:rPr>
                  </w:pPr>
                  <w:r w:rsidRPr="003D312A">
                    <w:rPr>
                      <w:i/>
                      <w:iCs/>
                      <w:sz w:val="96"/>
                      <w:szCs w:val="24"/>
                    </w:rPr>
                    <w:t>Virtual Live Dance Classes!</w:t>
                  </w:r>
                </w:p>
                <w:p w14:paraId="793E5CC8" w14:textId="1CA580C2" w:rsidR="00A6408A" w:rsidRPr="001D2E99" w:rsidRDefault="001D2E99">
                  <w:pPr>
                    <w:pStyle w:val="Title"/>
                    <w:spacing w:line="192" w:lineRule="auto"/>
                    <w:rPr>
                      <w:i/>
                      <w:iCs/>
                    </w:rPr>
                  </w:pPr>
                  <w:r w:rsidRPr="001D2E99">
                    <w:rPr>
                      <w:i/>
                      <w:iCs/>
                    </w:rPr>
                    <w:t>STarting October 19</w:t>
                  </w:r>
                </w:p>
                <w:p w14:paraId="687A5CD7" w14:textId="5A825AA0" w:rsidR="00A6408A" w:rsidRDefault="003D312A" w:rsidP="008C6438">
                  <w:pPr>
                    <w:pStyle w:val="Heading1"/>
                    <w:spacing w:before="0" w:after="0"/>
                    <w:rPr>
                      <w:i/>
                      <w:iCs/>
                    </w:rPr>
                  </w:pPr>
                  <w:r>
                    <w:rPr>
                      <w:i/>
                      <w:iCs/>
                    </w:rPr>
                    <w:t>Go to SAC.EDU</w:t>
                  </w:r>
                  <w:r w:rsidR="008C6438">
                    <w:rPr>
                      <w:i/>
                      <w:iCs/>
                    </w:rPr>
                    <w:t>/DANCE to check out our website</w:t>
                  </w:r>
                  <w:r w:rsidR="00C73F24">
                    <w:rPr>
                      <w:i/>
                      <w:iCs/>
                    </w:rPr>
                    <w:t>.</w:t>
                  </w:r>
                </w:p>
                <w:p w14:paraId="39488B6F" w14:textId="4AA61ABD" w:rsidR="00A6408A" w:rsidRPr="001D2E99" w:rsidRDefault="008C6438" w:rsidP="008C6438">
                  <w:pPr>
                    <w:spacing w:after="0" w:line="240" w:lineRule="auto"/>
                    <w:rPr>
                      <w:i/>
                      <w:iCs/>
                    </w:rPr>
                  </w:pPr>
                  <w:r>
                    <w:rPr>
                      <w:b/>
                      <w:bCs/>
                      <w:i/>
                      <w:iCs/>
                      <w:noProof/>
                      <w:sz w:val="32"/>
                      <w:szCs w:val="32"/>
                      <w:lang w:eastAsia="en-US"/>
                    </w:rPr>
                    <w:t>Reach for your goals wit</w:t>
                  </w:r>
                  <w:r>
                    <w:rPr>
                      <w:b/>
                      <w:bCs/>
                      <w:i/>
                      <w:iCs/>
                      <w:noProof/>
                      <w:sz w:val="32"/>
                      <w:szCs w:val="32"/>
                      <w:lang w:eastAsia="en-US"/>
                    </w:rPr>
                    <w:t>h SAC DANCE!</w:t>
                  </w:r>
                </w:p>
              </w:tc>
            </w:tr>
            <w:tr w:rsidR="00A6408A" w:rsidRPr="001D2E99" w14:paraId="0F1B25D4" w14:textId="77777777" w:rsidTr="00C73F24">
              <w:trPr>
                <w:trHeight w:hRule="exact" w:val="80"/>
              </w:trPr>
              <w:tc>
                <w:tcPr>
                  <w:tcW w:w="7200" w:type="dxa"/>
                  <w:vAlign w:val="bottom"/>
                </w:tcPr>
                <w:p w14:paraId="0FCB8E34" w14:textId="0CC8763C" w:rsidR="00A6408A" w:rsidRPr="003622DB" w:rsidRDefault="00A6408A">
                  <w:pPr>
                    <w:rPr>
                      <w:b/>
                      <w:bCs/>
                      <w:i/>
                      <w:iCs/>
                    </w:rPr>
                  </w:pPr>
                </w:p>
              </w:tc>
            </w:tr>
          </w:tbl>
          <w:p w14:paraId="1F86EDB1" w14:textId="38688003" w:rsidR="00A6408A" w:rsidRPr="001D2E99" w:rsidRDefault="00C73F24">
            <w:pPr>
              <w:rPr>
                <w:i/>
                <w:iCs/>
              </w:rPr>
            </w:pPr>
            <w:r>
              <w:rPr>
                <w:i/>
                <w:iCs/>
                <w:noProof/>
              </w:rPr>
              <w:drawing>
                <wp:inline distT="0" distB="0" distL="0" distR="0" wp14:anchorId="1C03CC7B" wp14:editId="49BCEDB8">
                  <wp:extent cx="4572000" cy="3048000"/>
                  <wp:effectExtent l="0" t="0" r="0" b="0"/>
                  <wp:docPr id="14" name="Picture 1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30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" w:type="dxa"/>
          </w:tcPr>
          <w:p w14:paraId="16595135" w14:textId="77777777" w:rsidR="00A6408A" w:rsidRPr="001D2E99" w:rsidRDefault="00A6408A">
            <w:pPr>
              <w:rPr>
                <w:i/>
                <w:iCs/>
              </w:rPr>
            </w:pPr>
          </w:p>
        </w:tc>
        <w:tc>
          <w:tcPr>
            <w:tcW w:w="3456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456"/>
            </w:tblGrid>
            <w:tr w:rsidR="00A6408A" w:rsidRPr="001D2E99" w14:paraId="63F4DFC1" w14:textId="77777777">
              <w:trPr>
                <w:trHeight w:hRule="exact" w:val="10800"/>
              </w:trPr>
              <w:tc>
                <w:tcPr>
                  <w:tcW w:w="3446" w:type="dxa"/>
                  <w:shd w:val="clear" w:color="auto" w:fill="007B73" w:themeFill="accent2" w:themeFillShade="BF"/>
                  <w:vAlign w:val="center"/>
                </w:tcPr>
                <w:p w14:paraId="4FF1BE1B" w14:textId="77777777" w:rsidR="003D312A" w:rsidRPr="003D312A" w:rsidRDefault="003D312A">
                  <w:pPr>
                    <w:pStyle w:val="Heading2"/>
                    <w:rPr>
                      <w:i/>
                      <w:iCs/>
                      <w:sz w:val="56"/>
                      <w:szCs w:val="56"/>
                    </w:rPr>
                  </w:pPr>
                  <w:r w:rsidRPr="003D312A">
                    <w:rPr>
                      <w:i/>
                      <w:iCs/>
                      <w:sz w:val="56"/>
                      <w:szCs w:val="56"/>
                    </w:rPr>
                    <w:t>REGISTER</w:t>
                  </w:r>
                </w:p>
                <w:p w14:paraId="7B8D10AD" w14:textId="3EFECC55" w:rsidR="00A6408A" w:rsidRPr="003D312A" w:rsidRDefault="003D312A">
                  <w:pPr>
                    <w:pStyle w:val="Heading2"/>
                    <w:rPr>
                      <w:i/>
                      <w:iCs/>
                      <w:sz w:val="56"/>
                      <w:szCs w:val="56"/>
                    </w:rPr>
                  </w:pPr>
                  <w:r w:rsidRPr="003D312A">
                    <w:rPr>
                      <w:i/>
                      <w:iCs/>
                      <w:sz w:val="56"/>
                      <w:szCs w:val="56"/>
                    </w:rPr>
                    <w:t xml:space="preserve"> NOW </w:t>
                  </w:r>
                </w:p>
                <w:p w14:paraId="6DC5C66A" w14:textId="77777777" w:rsidR="00A6408A" w:rsidRPr="001D2E99" w:rsidRDefault="00A6408A">
                  <w:pPr>
                    <w:pStyle w:val="Line"/>
                    <w:rPr>
                      <w:i/>
                      <w:iCs/>
                    </w:rPr>
                  </w:pPr>
                </w:p>
                <w:p w14:paraId="5759BD3A" w14:textId="56AAF2AB" w:rsidR="00A6408A" w:rsidRPr="003D312A" w:rsidRDefault="003D312A">
                  <w:pPr>
                    <w:pStyle w:val="Heading2"/>
                    <w:rPr>
                      <w:b/>
                      <w:bCs/>
                      <w:i/>
                      <w:iCs/>
                      <w:sz w:val="36"/>
                      <w:szCs w:val="36"/>
                    </w:rPr>
                  </w:pPr>
                  <w:r w:rsidRPr="003D312A">
                    <w:rPr>
                      <w:b/>
                      <w:bCs/>
                      <w:i/>
                      <w:iCs/>
                      <w:sz w:val="36"/>
                      <w:szCs w:val="36"/>
                    </w:rPr>
                    <w:t>Ballet</w:t>
                  </w:r>
                </w:p>
                <w:p w14:paraId="28BD497E" w14:textId="77777777" w:rsidR="00A6408A" w:rsidRPr="003D312A" w:rsidRDefault="00A6408A">
                  <w:pPr>
                    <w:pStyle w:val="Line"/>
                    <w:rPr>
                      <w:b/>
                      <w:bCs/>
                      <w:i/>
                      <w:iCs/>
                      <w:sz w:val="8"/>
                      <w:szCs w:val="8"/>
                    </w:rPr>
                  </w:pPr>
                </w:p>
                <w:p w14:paraId="00B91E13" w14:textId="26BAF1BA" w:rsidR="00A6408A" w:rsidRPr="003D312A" w:rsidRDefault="008C6438">
                  <w:pPr>
                    <w:pStyle w:val="Heading2"/>
                    <w:rPr>
                      <w:b/>
                      <w:bCs/>
                      <w:i/>
                      <w:i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i/>
                      <w:iCs/>
                      <w:sz w:val="36"/>
                      <w:szCs w:val="36"/>
                    </w:rPr>
                    <w:t>JAZZ</w:t>
                  </w:r>
                  <w:r w:rsidR="003D312A" w:rsidRPr="003D312A">
                    <w:rPr>
                      <w:b/>
                      <w:bCs/>
                      <w:i/>
                      <w:iCs/>
                      <w:sz w:val="36"/>
                      <w:szCs w:val="36"/>
                    </w:rPr>
                    <w:t xml:space="preserve"> </w:t>
                  </w:r>
                </w:p>
                <w:p w14:paraId="58C37453" w14:textId="77777777" w:rsidR="00A6408A" w:rsidRPr="003D312A" w:rsidRDefault="00A6408A">
                  <w:pPr>
                    <w:pStyle w:val="Line"/>
                    <w:rPr>
                      <w:b/>
                      <w:bCs/>
                      <w:i/>
                      <w:iCs/>
                      <w:sz w:val="8"/>
                      <w:szCs w:val="8"/>
                    </w:rPr>
                  </w:pPr>
                </w:p>
                <w:p w14:paraId="5D52818C" w14:textId="3D751E58" w:rsidR="00A6408A" w:rsidRPr="003D312A" w:rsidRDefault="008C6438">
                  <w:pPr>
                    <w:pStyle w:val="Heading2"/>
                    <w:rPr>
                      <w:b/>
                      <w:bCs/>
                      <w:i/>
                      <w:i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i/>
                      <w:iCs/>
                      <w:sz w:val="36"/>
                      <w:szCs w:val="36"/>
                    </w:rPr>
                    <w:t>MODERN</w:t>
                  </w:r>
                </w:p>
                <w:p w14:paraId="4140C4A8" w14:textId="77777777" w:rsidR="00A6408A" w:rsidRPr="003D312A" w:rsidRDefault="00A6408A">
                  <w:pPr>
                    <w:pStyle w:val="Line"/>
                    <w:rPr>
                      <w:b/>
                      <w:bCs/>
                      <w:i/>
                      <w:iCs/>
                      <w:sz w:val="8"/>
                      <w:szCs w:val="8"/>
                    </w:rPr>
                  </w:pPr>
                </w:p>
                <w:p w14:paraId="6CC530FA" w14:textId="0816FADD" w:rsidR="00A6408A" w:rsidRPr="003D312A" w:rsidRDefault="003D312A" w:rsidP="003D312A">
                  <w:pPr>
                    <w:pStyle w:val="Heading2"/>
                    <w:rPr>
                      <w:i/>
                      <w:iCs/>
                      <w:sz w:val="24"/>
                      <w:szCs w:val="24"/>
                    </w:rPr>
                  </w:pPr>
                  <w:r w:rsidRPr="003D312A">
                    <w:rPr>
                      <w:b/>
                      <w:bCs/>
                      <w:i/>
                      <w:iCs/>
                      <w:sz w:val="36"/>
                      <w:szCs w:val="36"/>
                    </w:rPr>
                    <w:t>Choreography</w:t>
                  </w:r>
                </w:p>
              </w:tc>
            </w:tr>
            <w:tr w:rsidR="00A6408A" w:rsidRPr="001D2E99" w14:paraId="527EFEEE" w14:textId="77777777">
              <w:trPr>
                <w:trHeight w:hRule="exact" w:val="144"/>
              </w:trPr>
              <w:tc>
                <w:tcPr>
                  <w:tcW w:w="3446" w:type="dxa"/>
                </w:tcPr>
                <w:p w14:paraId="4438CF8C" w14:textId="77777777" w:rsidR="00A6408A" w:rsidRPr="001D2E99" w:rsidRDefault="00A6408A">
                  <w:pPr>
                    <w:rPr>
                      <w:i/>
                      <w:iCs/>
                    </w:rPr>
                  </w:pPr>
                </w:p>
              </w:tc>
            </w:tr>
            <w:tr w:rsidR="00A6408A" w:rsidRPr="001D2E99" w14:paraId="1E8AF5D1" w14:textId="77777777">
              <w:trPr>
                <w:trHeight w:hRule="exact" w:val="3456"/>
              </w:trPr>
              <w:tc>
                <w:tcPr>
                  <w:tcW w:w="3446" w:type="dxa"/>
                  <w:shd w:val="clear" w:color="auto" w:fill="77500D" w:themeFill="accent1" w:themeFillShade="80"/>
                </w:tcPr>
                <w:p w14:paraId="6D06DED4" w14:textId="124C98BB" w:rsidR="00A6408A" w:rsidRPr="001D2E99" w:rsidRDefault="008C6438">
                  <w:pPr>
                    <w:pStyle w:val="Heading3"/>
                    <w:rPr>
                      <w:i/>
                      <w:iCs/>
                    </w:rPr>
                  </w:pPr>
                  <w:r>
                    <w:rPr>
                      <w:i/>
                      <w:iCs/>
                    </w:rPr>
                    <w:t>Santa Ana College</w:t>
                  </w:r>
                </w:p>
                <w:p w14:paraId="3B9F5A36" w14:textId="53638BAF" w:rsidR="00413F65" w:rsidRPr="001D2E99" w:rsidRDefault="008B3D89" w:rsidP="00413F65">
                  <w:pPr>
                    <w:pStyle w:val="ContactInfo"/>
                    <w:rPr>
                      <w:i/>
                      <w:iCs/>
                    </w:rPr>
                  </w:pPr>
                  <w:sdt>
                    <w:sdtPr>
                      <w:rPr>
                        <w:i/>
                        <w:iCs/>
                      </w:rPr>
                      <w:id w:val="857003158"/>
                      <w:placeholder>
                        <w:docPart w:val="0203A86FFDE94443BBC562993EC672FE"/>
                      </w:placeholder>
                      <w15:appearance w15:val="hidden"/>
                      <w:text w:multiLine="1"/>
                    </w:sdtPr>
                    <w:sdtEndPr/>
                    <w:sdtContent>
                      <w:r w:rsidR="008C6438">
                        <w:rPr>
                          <w:i/>
                          <w:iCs/>
                        </w:rPr>
                        <w:t>Dance Department</w:t>
                      </w:r>
                    </w:sdtContent>
                  </w:sdt>
                </w:p>
                <w:p w14:paraId="6B54925F" w14:textId="20DF7FA4" w:rsidR="00413F65" w:rsidRPr="001D2E99" w:rsidRDefault="008C6438" w:rsidP="00413F65">
                  <w:pPr>
                    <w:pStyle w:val="ContactInfo"/>
                    <w:rPr>
                      <w:i/>
                      <w:iCs/>
                    </w:rPr>
                  </w:pPr>
                  <w:r>
                    <w:rPr>
                      <w:i/>
                      <w:iCs/>
                    </w:rPr>
                    <w:t>Heather Gillette, Dept. Chair</w:t>
                  </w:r>
                </w:p>
                <w:p w14:paraId="18A28BAF" w14:textId="4AE3041E" w:rsidR="00A6408A" w:rsidRPr="008B3D89" w:rsidRDefault="008C6438" w:rsidP="00413F65">
                  <w:pPr>
                    <w:pStyle w:val="ContactInfo"/>
                    <w:rPr>
                      <w:b/>
                      <w:bCs/>
                      <w:i/>
                      <w:iCs/>
                    </w:rPr>
                  </w:pPr>
                  <w:hyperlink r:id="rId7" w:history="1">
                    <w:r w:rsidRPr="008B3D89">
                      <w:rPr>
                        <w:rStyle w:val="Hyperlink"/>
                        <w:b/>
                        <w:bCs/>
                        <w:i/>
                        <w:iCs/>
                        <w:color w:val="FFFFFF" w:themeColor="background1"/>
                      </w:rPr>
                      <w:t>gillette_heather@sac.edu</w:t>
                    </w:r>
                  </w:hyperlink>
                </w:p>
                <w:p w14:paraId="26802EAA" w14:textId="7A39DB64" w:rsidR="008C6438" w:rsidRPr="001D2E99" w:rsidRDefault="008C6438" w:rsidP="00413F65">
                  <w:pPr>
                    <w:pStyle w:val="ContactInfo"/>
                    <w:rPr>
                      <w:i/>
                      <w:iCs/>
                    </w:rPr>
                  </w:pPr>
                </w:p>
              </w:tc>
            </w:tr>
          </w:tbl>
          <w:p w14:paraId="54052665" w14:textId="77777777" w:rsidR="00A6408A" w:rsidRPr="001D2E99" w:rsidRDefault="00A6408A">
            <w:pPr>
              <w:rPr>
                <w:i/>
                <w:iCs/>
              </w:rPr>
            </w:pPr>
          </w:p>
        </w:tc>
      </w:tr>
    </w:tbl>
    <w:p w14:paraId="3CCC3E0F" w14:textId="77777777" w:rsidR="00A6408A" w:rsidRDefault="00A6408A">
      <w:pPr>
        <w:pStyle w:val="NoSpacing"/>
      </w:pPr>
    </w:p>
    <w:sectPr w:rsidR="00A6408A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2E99"/>
    <w:rsid w:val="001D2E99"/>
    <w:rsid w:val="003622DB"/>
    <w:rsid w:val="003D312A"/>
    <w:rsid w:val="00413F65"/>
    <w:rsid w:val="008B3D89"/>
    <w:rsid w:val="008C6438"/>
    <w:rsid w:val="00A6408A"/>
    <w:rsid w:val="00C73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6CDFB50"/>
  <w15:chartTrackingRefBased/>
  <w15:docId w15:val="{7EE9595D-D17B-49AD-BA74-DD0B8A630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3C2415" w:themeColor="text2"/>
        <w:sz w:val="26"/>
        <w:szCs w:val="26"/>
        <w:lang w:val="en-US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F65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30"/>
      <w:szCs w:val="30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before="400" w:after="400" w:line="264" w:lineRule="auto"/>
      <w:contextualSpacing/>
      <w:jc w:val="center"/>
      <w:outlineLvl w:val="1"/>
    </w:pPr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styleId="Heading3">
    <w:name w:val="heading 3"/>
    <w:basedOn w:val="Normal"/>
    <w:link w:val="Heading3Char"/>
    <w:uiPriority w:val="3"/>
    <w:unhideWhenUsed/>
    <w:qFormat/>
    <w:pPr>
      <w:keepNext/>
      <w:keepLines/>
      <w:spacing w:before="320"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500D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color w:val="77500D" w:themeColor="accent1" w:themeShade="80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76500D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500D" w:themeColor="accent1" w:themeShade="7F"/>
      <w:sz w:val="22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0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link w:val="SubtitleChar"/>
    <w:uiPriority w:val="1"/>
    <w:qFormat/>
    <w:rsid w:val="00413F65"/>
    <w:pPr>
      <w:numPr>
        <w:ilvl w:val="1"/>
      </w:numPr>
      <w:spacing w:before="440" w:after="0" w:line="240" w:lineRule="auto"/>
    </w:pPr>
    <w:rPr>
      <w:rFonts w:asciiTheme="majorHAnsi" w:hAnsiTheme="majorHAnsi"/>
      <w:caps/>
      <w:color w:val="77500D" w:themeColor="accent1" w:themeShade="80"/>
      <w:sz w:val="104"/>
    </w:rPr>
  </w:style>
  <w:style w:type="character" w:customStyle="1" w:styleId="SubtitleChar">
    <w:name w:val="Subtitle Char"/>
    <w:basedOn w:val="DefaultParagraphFont"/>
    <w:link w:val="Subtitle"/>
    <w:uiPriority w:val="1"/>
    <w:rsid w:val="00413F65"/>
    <w:rPr>
      <w:rFonts w:asciiTheme="majorHAnsi" w:hAnsiTheme="majorHAnsi"/>
      <w:caps/>
      <w:color w:val="77500D" w:themeColor="accent1" w:themeShade="80"/>
      <w:sz w:val="104"/>
    </w:rPr>
  </w:style>
  <w:style w:type="paragraph" w:styleId="Title">
    <w:name w:val="Title"/>
    <w:basedOn w:val="Normal"/>
    <w:link w:val="TitleChar"/>
    <w:uiPriority w:val="2"/>
    <w:qFormat/>
    <w:pPr>
      <w:spacing w:after="0" w:line="216" w:lineRule="auto"/>
      <w:contextualSpacing/>
    </w:pPr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30"/>
      <w:szCs w:val="3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after="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3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rsid w:val="00413F65"/>
    <w:pPr>
      <w:spacing w:after="240" w:line="240" w:lineRule="auto"/>
      <w:jc w:val="center"/>
    </w:pPr>
    <w:rPr>
      <w:color w:val="FFFFFF" w:themeColor="background1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Pr>
      <w:rFonts w:asciiTheme="majorHAnsi" w:eastAsiaTheme="majorEastAsia" w:hAnsiTheme="majorHAnsi" w:cstheme="majorBidi"/>
      <w:color w:val="77500D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3"/>
    <w:semiHidden/>
    <w:rPr>
      <w:rFonts w:asciiTheme="majorHAnsi" w:eastAsiaTheme="majorEastAsia" w:hAnsiTheme="majorHAnsi" w:cstheme="majorBidi"/>
      <w:i/>
      <w:color w:val="77500D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3"/>
    <w:semiHidden/>
    <w:rPr>
      <w:rFonts w:asciiTheme="majorHAnsi" w:eastAsiaTheme="majorEastAsia" w:hAnsiTheme="majorHAnsi" w:cstheme="majorBidi"/>
      <w:b/>
      <w:color w:val="76500D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Pr>
      <w:rFonts w:asciiTheme="majorHAnsi" w:eastAsiaTheme="majorEastAsia" w:hAnsiTheme="majorHAnsi" w:cstheme="majorBidi"/>
      <w:i/>
      <w:iCs/>
      <w:color w:val="76500D" w:themeColor="accent1" w:themeShade="7F"/>
      <w:sz w:val="22"/>
    </w:rPr>
  </w:style>
  <w:style w:type="character" w:customStyle="1" w:styleId="Heading8Char">
    <w:name w:val="Heading 8 Char"/>
    <w:basedOn w:val="DefaultParagraphFont"/>
    <w:link w:val="Heading8"/>
    <w:uiPriority w:val="3"/>
    <w:semiHidden/>
    <w:rPr>
      <w:rFonts w:asciiTheme="majorHAnsi" w:eastAsiaTheme="majorEastAsia" w:hAnsiTheme="majorHAnsi" w:cstheme="majorBidi"/>
      <w:color w:val="272727" w:themeColor="text1" w:themeTint="D8"/>
      <w:sz w:val="20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Pr>
      <w:rFonts w:asciiTheme="majorHAnsi" w:eastAsiaTheme="majorEastAsia" w:hAnsiTheme="majorHAnsi" w:cstheme="majorBidi"/>
      <w:i/>
      <w:iCs/>
      <w:color w:val="272727" w:themeColor="text1" w:themeTint="D8"/>
      <w:sz w:val="20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77500D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77500D" w:themeColor="accent1" w:themeShade="80"/>
        <w:bottom w:val="single" w:sz="4" w:space="10" w:color="77500D" w:themeColor="accent1" w:themeShade="80"/>
      </w:pBdr>
      <w:spacing w:before="360" w:after="360"/>
      <w:ind w:left="864" w:right="864"/>
      <w:jc w:val="center"/>
    </w:pPr>
    <w:rPr>
      <w:i/>
      <w:iCs/>
      <w:color w:val="77500D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77500D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77500D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240" w:after="0" w:line="288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77500D" w:themeColor="accent1" w:themeShade="80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8C6438"/>
    <w:rPr>
      <w:color w:val="3CB3CD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64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hyperlink" Target="mailto:gillette_heather@sac.edu" TargetMode="Externa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customXml" Target="../customXml/item2.xml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Seasonal%20event%20flyer%20(spring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0203A86FFDE94443BBC562993EC672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53DA46-6851-4245-A71E-E7D25A6EAEA0}"/>
      </w:docPartPr>
      <w:docPartBody>
        <w:p w:rsidR="00000000" w:rsidRDefault="005E430F">
          <w:pPr>
            <w:pStyle w:val="0203A86FFDE94443BBC562993EC672FE"/>
          </w:pPr>
          <w:r>
            <w:t>Street Address</w:t>
          </w:r>
          <w:r>
            <w:br/>
            <w:t>City, ST ZIP Code</w:t>
          </w:r>
          <w:r>
            <w:br/>
          </w:r>
          <w:r>
            <w:t>Telephone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7A6"/>
    <w:rsid w:val="005E430F"/>
    <w:rsid w:val="00C24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BDC3BA6A3FD47D49E219C8AF1E98A54">
    <w:name w:val="CBDC3BA6A3FD47D49E219C8AF1E98A54"/>
  </w:style>
  <w:style w:type="paragraph" w:customStyle="1" w:styleId="F05F036DD4F54E8B863A5FCC67B7D0FA">
    <w:name w:val="F05F036DD4F54E8B863A5FCC67B7D0FA"/>
  </w:style>
  <w:style w:type="paragraph" w:customStyle="1" w:styleId="C34D8E4856954223B78C8A2628E1D4B5">
    <w:name w:val="C34D8E4856954223B78C8A2628E1D4B5"/>
  </w:style>
  <w:style w:type="paragraph" w:customStyle="1" w:styleId="18A9784FC63B4B4CAD4FDCE4DA17F96D">
    <w:name w:val="18A9784FC63B4B4CAD4FDCE4DA17F96D"/>
  </w:style>
  <w:style w:type="paragraph" w:customStyle="1" w:styleId="E775867459F64D19AC4E7DA42A752A93">
    <w:name w:val="E775867459F64D19AC4E7DA42A752A93"/>
  </w:style>
  <w:style w:type="paragraph" w:customStyle="1" w:styleId="8C3421D3565B48DE878C385946403168">
    <w:name w:val="8C3421D3565B48DE878C385946403168"/>
  </w:style>
  <w:style w:type="paragraph" w:customStyle="1" w:styleId="ED79E59C72744DDA993A709D20D7097A">
    <w:name w:val="ED79E59C72744DDA993A709D20D7097A"/>
  </w:style>
  <w:style w:type="paragraph" w:customStyle="1" w:styleId="0948B7A0D5404CA8912A83DF281AD4BC">
    <w:name w:val="0948B7A0D5404CA8912A83DF281AD4BC"/>
  </w:style>
  <w:style w:type="paragraph" w:customStyle="1" w:styleId="FE876366B684483195562DD9DEB11894">
    <w:name w:val="FE876366B684483195562DD9DEB11894"/>
  </w:style>
  <w:style w:type="paragraph" w:customStyle="1" w:styleId="516001D5236B4CE6BD5FBC985D73C0D2">
    <w:name w:val="516001D5236B4CE6BD5FBC985D73C0D2"/>
  </w:style>
  <w:style w:type="paragraph" w:customStyle="1" w:styleId="0203A86FFDE94443BBC562993EC672FE">
    <w:name w:val="0203A86FFDE94443BBC562993EC672FE"/>
  </w:style>
  <w:style w:type="paragraph" w:customStyle="1" w:styleId="D5FE7345BD554FE6B809FA5E65336DB1">
    <w:name w:val="D5FE7345BD554FE6B809FA5E65336DB1"/>
  </w:style>
  <w:style w:type="paragraph" w:customStyle="1" w:styleId="FB09B7880FDA4A8F9EFD92A6F8B101E3">
    <w:name w:val="FB09B7880FDA4A8F9EFD92A6F8B101E3"/>
  </w:style>
  <w:style w:type="paragraph" w:customStyle="1" w:styleId="C52F4874012D441ABCE8370B40845DB1">
    <w:name w:val="C52F4874012D441ABCE8370B40845DB1"/>
    <w:rsid w:val="00C247A6"/>
  </w:style>
  <w:style w:type="paragraph" w:customStyle="1" w:styleId="5A61D41CB94A4B5DA12FE560D72693BC">
    <w:name w:val="5A61D41CB94A4B5DA12FE560D72693BC"/>
    <w:rsid w:val="00C247A6"/>
  </w:style>
  <w:style w:type="paragraph" w:customStyle="1" w:styleId="7A78CA34E58B4F58BFB80F6676CC7565">
    <w:name w:val="7A78CA34E58B4F58BFB80F6676CC7565"/>
    <w:rsid w:val="00C247A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pring Business">
      <a:dk1>
        <a:sysClr val="windowText" lastClr="000000"/>
      </a:dk1>
      <a:lt1>
        <a:sysClr val="window" lastClr="FFFFFF"/>
      </a:lt1>
      <a:dk2>
        <a:srgbClr val="3C2415"/>
      </a:dk2>
      <a:lt2>
        <a:srgbClr val="F7F7DC"/>
      </a:lt2>
      <a:accent1>
        <a:srgbClr val="E6A024"/>
      </a:accent1>
      <a:accent2>
        <a:srgbClr val="00A59B"/>
      </a:accent2>
      <a:accent3>
        <a:srgbClr val="EB5B79"/>
      </a:accent3>
      <a:accent4>
        <a:srgbClr val="EC6723"/>
      </a:accent4>
      <a:accent5>
        <a:srgbClr val="A2C22B"/>
      </a:accent5>
      <a:accent6>
        <a:srgbClr val="4EA23A"/>
      </a:accent6>
      <a:hlink>
        <a:srgbClr val="3CB3CD"/>
      </a:hlink>
      <a:folHlink>
        <a:srgbClr val="0E7EB1"/>
      </a:folHlink>
    </a:clrScheme>
    <a:fontScheme name="Spring Business">
      <a:majorFont>
        <a:latin typeface="Franklin Gothic Medium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63F53A4E8D344C865EF24A82F91A39" ma:contentTypeVersion="1" ma:contentTypeDescription="Create a new document." ma:contentTypeScope="" ma:versionID="6e8b7c4453dc01c8d39b17b800d2f767">
  <xsd:schema xmlns:xsd="http://www.w3.org/2001/XMLSchema" xmlns:xs="http://www.w3.org/2001/XMLSchema" xmlns:p="http://schemas.microsoft.com/office/2006/metadata/properties" xmlns:ns1="http://schemas.microsoft.com/sharepoint/v3" xmlns:ns2="a27ee3ec-8689-4190-b8f6-8fd96c988eed" targetNamespace="http://schemas.microsoft.com/office/2006/metadata/properties" ma:root="true" ma:fieldsID="1ac23eb0195165e9205ea8ba1ab748bf" ns1:_="" ns2:_="">
    <xsd:import namespace="http://schemas.microsoft.com/sharepoint/v3"/>
    <xsd:import namespace="a27ee3ec-8689-4190-b8f6-8fd96c988eed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7ee3ec-8689-4190-b8f6-8fd96c988eed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StartDate xmlns="http://schemas.microsoft.com/sharepoint/v3" xsi:nil="true"/>
    <PublishingExpirationDate xmlns="http://schemas.microsoft.com/sharepoint/v3" xsi:nil="true"/>
    <_dlc_DocId xmlns="a27ee3ec-8689-4190-b8f6-8fd96c988eed">347C6WYSHH4N-24-31</_dlc_DocId>
    <_dlc_DocIdUrl xmlns="a27ee3ec-8689-4190-b8f6-8fd96c988eed">
      <Url>https://sac.edu/dance/_layouts/15/DocIdRedir.aspx?ID=347C6WYSHH4N-24-31</Url>
      <Description>347C6WYSHH4N-24-31</Description>
    </_dlc_DocIdUrl>
  </documentManagement>
</p:properties>
</file>

<file path=customXml/itemProps1.xml><?xml version="1.0" encoding="utf-8"?>
<ds:datastoreItem xmlns:ds="http://schemas.openxmlformats.org/officeDocument/2006/customXml" ds:itemID="{B7045BB6-422D-45DA-9637-BA8EC4B75C29}"/>
</file>

<file path=customXml/itemProps2.xml><?xml version="1.0" encoding="utf-8"?>
<ds:datastoreItem xmlns:ds="http://schemas.openxmlformats.org/officeDocument/2006/customXml" ds:itemID="{0B3EA2D4-44D5-4C00-9DB7-DD3C1DD29CD8}"/>
</file>

<file path=customXml/itemProps3.xml><?xml version="1.0" encoding="utf-8"?>
<ds:datastoreItem xmlns:ds="http://schemas.openxmlformats.org/officeDocument/2006/customXml" ds:itemID="{C1E94E35-1992-43DD-9121-37EC8D3D853B}"/>
</file>

<file path=customXml/itemProps4.xml><?xml version="1.0" encoding="utf-8"?>
<ds:datastoreItem xmlns:ds="http://schemas.openxmlformats.org/officeDocument/2006/customXml" ds:itemID="{62245A05-F782-42AF-A0B8-86E05DC72BDC}"/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(spring).dotx</Template>
  <TotalTime>38</TotalTime>
  <Pages>1</Pages>
  <Words>50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2</cp:revision>
  <cp:lastPrinted>2012-12-25T21:02:00Z</cp:lastPrinted>
  <dcterms:created xsi:type="dcterms:W3CDTF">2020-08-26T16:37:00Z</dcterms:created>
  <dcterms:modified xsi:type="dcterms:W3CDTF">2020-08-26T17:50:00Z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TC039885639991</vt:lpwstr>
  </property>
  <property fmtid="{D5CDD505-2E9C-101B-9397-08002B2CF9AE}" pid="3" name="_dlc_DocIdItemGuid">
    <vt:lpwstr>c65bf26c-a149-4bba-9aff-ceaf939e0432</vt:lpwstr>
  </property>
  <property fmtid="{D5CDD505-2E9C-101B-9397-08002B2CF9AE}" pid="4" name="ContentTypeId">
    <vt:lpwstr>0x0101008663F53A4E8D344C865EF24A82F91A39</vt:lpwstr>
  </property>
</Properties>
</file>